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0E0283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2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15"/>
            </w:tblGrid>
            <w:tr w:rsidR="000E0283" w:rsidTr="00226D2A">
              <w:trPr>
                <w:cantSplit/>
                <w:trHeight w:hRule="exact" w:val="5994"/>
              </w:trPr>
              <w:tc>
                <w:tcPr>
                  <w:tcW w:w="7215" w:type="dxa"/>
                </w:tcPr>
                <w:p w:rsidR="000E0283" w:rsidRDefault="008F084C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979A20E" wp14:editId="3A4AB70C">
                        <wp:extent cx="4572000" cy="3429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429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0283" w:rsidTr="00226D2A">
              <w:trPr>
                <w:trHeight w:hRule="exact" w:val="6897"/>
              </w:trPr>
              <w:tc>
                <w:tcPr>
                  <w:tcW w:w="7215" w:type="dxa"/>
                </w:tcPr>
                <w:p w:rsidR="000E0283" w:rsidRDefault="00236267" w:rsidP="00226D2A">
                  <w:pPr>
                    <w:pStyle w:val="Subtitle"/>
                    <w:jc w:val="center"/>
                  </w:pPr>
                  <w:r>
                    <w:t>Saturday 14</w:t>
                  </w:r>
                  <w:r w:rsidRPr="00236267">
                    <w:rPr>
                      <w:vertAlign w:val="superscript"/>
                    </w:rPr>
                    <w:t>th</w:t>
                  </w:r>
                  <w:r>
                    <w:t xml:space="preserve"> june 2014</w:t>
                  </w:r>
                </w:p>
                <w:p w:rsidR="000E0283" w:rsidRDefault="00236267">
                  <w:pPr>
                    <w:pStyle w:val="Title"/>
                  </w:pPr>
                  <w:r>
                    <w:t>cheviot 2000 race</w:t>
                  </w:r>
                </w:p>
                <w:p w:rsidR="000E0283" w:rsidRPr="00226D2A" w:rsidRDefault="00226D2A" w:rsidP="00F70F96">
                  <w:pPr>
                    <w:pStyle w:val="Heading1"/>
                    <w:jc w:val="center"/>
                    <w:rPr>
                      <w:rFonts w:cstheme="minorHAnsi"/>
                      <w:color w:val="FF0000"/>
                      <w:sz w:val="40"/>
                      <w:szCs w:val="40"/>
                    </w:rPr>
                  </w:pPr>
                  <w:hyperlink r:id="rId6" w:history="1">
                    <w:r w:rsidRPr="00226D2A">
                      <w:rPr>
                        <w:rStyle w:val="Hyperlink"/>
                        <w:rFonts w:cstheme="minorHAnsi"/>
                        <w:color w:val="FF0000"/>
                        <w:sz w:val="40"/>
                        <w:szCs w:val="40"/>
                      </w:rPr>
                      <w:t>www.cheviot2000.com</w:t>
                    </w:r>
                  </w:hyperlink>
                </w:p>
                <w:p w:rsidR="00226D2A" w:rsidRPr="00226D2A" w:rsidRDefault="00226D2A" w:rsidP="00226D2A"/>
                <w:p w:rsidR="00F70F96" w:rsidRPr="00226D2A" w:rsidRDefault="00F70F96" w:rsidP="00F70F96">
                  <w:pPr>
                    <w:rPr>
                      <w:sz w:val="28"/>
                      <w:szCs w:val="28"/>
                    </w:rPr>
                  </w:pPr>
                  <w:r w:rsidRPr="00226D2A">
                    <w:rPr>
                      <w:sz w:val="28"/>
                      <w:szCs w:val="28"/>
                    </w:rPr>
                    <w:t>C</w:t>
                  </w:r>
                  <w:r w:rsidR="00C10388" w:rsidRPr="00226D2A">
                    <w:rPr>
                      <w:sz w:val="28"/>
                      <w:szCs w:val="28"/>
                    </w:rPr>
                    <w:t>ompleting</w:t>
                  </w:r>
                  <w:r w:rsidRPr="00226D2A">
                    <w:rPr>
                      <w:sz w:val="28"/>
                      <w:szCs w:val="28"/>
                    </w:rPr>
                    <w:t xml:space="preserve"> 22 miles </w:t>
                  </w:r>
                  <w:r w:rsidR="00C10388" w:rsidRPr="00226D2A">
                    <w:rPr>
                      <w:sz w:val="28"/>
                      <w:szCs w:val="28"/>
                    </w:rPr>
                    <w:t>over</w:t>
                  </w:r>
                  <w:r w:rsidRPr="00226D2A">
                    <w:rPr>
                      <w:sz w:val="28"/>
                      <w:szCs w:val="28"/>
                    </w:rPr>
                    <w:t xml:space="preserve"> 11 fells </w:t>
                  </w:r>
                  <w:r w:rsidR="00C10388" w:rsidRPr="00226D2A">
                    <w:rPr>
                      <w:sz w:val="28"/>
                      <w:szCs w:val="28"/>
                    </w:rPr>
                    <w:t>in</w:t>
                  </w:r>
                  <w:r w:rsidRPr="00226D2A">
                    <w:rPr>
                      <w:sz w:val="28"/>
                      <w:szCs w:val="28"/>
                    </w:rPr>
                    <w:t xml:space="preserve"> the Cheviot Hills</w:t>
                  </w:r>
                  <w:r w:rsidR="00226D2A" w:rsidRPr="00226D2A">
                    <w:rPr>
                      <w:sz w:val="28"/>
                      <w:szCs w:val="28"/>
                    </w:rPr>
                    <w:t>,</w:t>
                  </w:r>
                  <w:r w:rsidRPr="00226D2A">
                    <w:rPr>
                      <w:sz w:val="28"/>
                      <w:szCs w:val="28"/>
                    </w:rPr>
                    <w:t xml:space="preserve"> this is one of the most grueling and rewarding events that you can experience.</w:t>
                  </w:r>
                </w:p>
                <w:p w:rsidR="000E0283" w:rsidRDefault="00F70F96" w:rsidP="00635B70">
                  <w:r w:rsidRPr="00226D2A">
                    <w:rPr>
                      <w:sz w:val="28"/>
                      <w:szCs w:val="28"/>
                    </w:rPr>
                    <w:t>Entry requirements:</w:t>
                  </w:r>
                  <w:r w:rsidR="00635B70" w:rsidRPr="00226D2A">
                    <w:rPr>
                      <w:sz w:val="28"/>
                      <w:szCs w:val="28"/>
                    </w:rPr>
                    <w:t xml:space="preserve"> </w:t>
                  </w:r>
                  <w:r w:rsidRPr="00226D2A">
                    <w:rPr>
                      <w:sz w:val="28"/>
                      <w:szCs w:val="28"/>
                    </w:rPr>
                    <w:t>Determination, stamina, team work</w:t>
                  </w:r>
                  <w:r w:rsidR="00635B70" w:rsidRPr="00226D2A">
                    <w:rPr>
                      <w:sz w:val="28"/>
                      <w:szCs w:val="28"/>
                    </w:rPr>
                    <w:t xml:space="preserve"> and enjoyment. </w:t>
                  </w:r>
                  <w:r w:rsidRPr="00226D2A">
                    <w:rPr>
                      <w:sz w:val="28"/>
                      <w:szCs w:val="28"/>
                    </w:rPr>
                    <w:t xml:space="preserve"> </w:t>
                  </w:r>
                  <w:r w:rsidR="00635B70" w:rsidRPr="00226D2A">
                    <w:rPr>
                      <w:b/>
                      <w:sz w:val="28"/>
                      <w:szCs w:val="28"/>
                    </w:rPr>
                    <w:t>Are you up to the challenge</w:t>
                  </w:r>
                  <w:r w:rsidRPr="00226D2A">
                    <w:rPr>
                      <w:b/>
                      <w:sz w:val="28"/>
                      <w:szCs w:val="28"/>
                    </w:rPr>
                    <w:t>?</w:t>
                  </w:r>
                  <w:r w:rsidRPr="00226D2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E0283" w:rsidTr="00226D2A">
              <w:trPr>
                <w:trHeight w:hRule="exact" w:val="1449"/>
              </w:trPr>
              <w:tc>
                <w:tcPr>
                  <w:tcW w:w="7215" w:type="dxa"/>
                  <w:vAlign w:val="bottom"/>
                </w:tcPr>
                <w:p w:rsidR="000E0283" w:rsidRDefault="00F70F96">
                  <w:r>
                    <w:object w:dxaOrig="10950" w:dyaOrig="100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8pt;height:1in" o:ole="">
                        <v:imagedata r:id="rId7" o:title=""/>
                      </v:shape>
                      <o:OLEObject Type="Embed" ProgID="PBrush" ShapeID="_x0000_i1025" DrawAspect="Content" ObjectID="_1453105400" r:id="rId8"/>
                    </w:object>
                  </w:r>
                  <w:r w:rsidR="00844224"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84FFCA3" wp14:editId="0F9BE6EA">
                        <wp:extent cx="1371600" cy="419100"/>
                        <wp:effectExtent l="0" t="0" r="0" b="0"/>
                        <wp:docPr id="4" name="Picture 4" descr="Cheviot 2000 Facebook L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heviot 2000 Facebook Li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0283" w:rsidRDefault="000E0283"/>
        </w:tc>
        <w:tc>
          <w:tcPr>
            <w:tcW w:w="144" w:type="dxa"/>
          </w:tcPr>
          <w:p w:rsidR="000E0283" w:rsidRDefault="000E0283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0E0283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:rsidR="000E0283" w:rsidRDefault="002D6F56">
                  <w:pPr>
                    <w:pStyle w:val="Heading2"/>
                  </w:pPr>
                  <w:r>
                    <w:t>22 mile</w:t>
                  </w:r>
                  <w:bookmarkStart w:id="0" w:name="_GoBack"/>
                  <w:bookmarkEnd w:id="0"/>
                  <w:r w:rsidR="00003C8D">
                    <w:t xml:space="preserve"> </w:t>
                  </w:r>
                  <w:r w:rsidR="00236267">
                    <w:t>fell race in</w:t>
                  </w:r>
                  <w:r w:rsidR="00003C8D">
                    <w:t xml:space="preserve"> the Cheviot Hills</w:t>
                  </w:r>
                </w:p>
                <w:p w:rsidR="000E0283" w:rsidRDefault="000E0283">
                  <w:pPr>
                    <w:pStyle w:val="Line"/>
                  </w:pPr>
                </w:p>
                <w:p w:rsidR="000E0283" w:rsidRDefault="00003C8D">
                  <w:pPr>
                    <w:pStyle w:val="Heading2"/>
                  </w:pPr>
                  <w:r>
                    <w:t>An experience never to be forgotten!</w:t>
                  </w:r>
                </w:p>
                <w:p w:rsidR="000E0283" w:rsidRDefault="000E0283">
                  <w:pPr>
                    <w:pStyle w:val="Line"/>
                  </w:pPr>
                </w:p>
                <w:p w:rsidR="000E0283" w:rsidRDefault="00003C8D">
                  <w:pPr>
                    <w:pStyle w:val="Heading2"/>
                  </w:pPr>
                  <w:r>
                    <w:t>Teams of 2,</w:t>
                  </w:r>
                  <w:r w:rsidR="00635B70">
                    <w:t xml:space="preserve"> </w:t>
                  </w:r>
                  <w:r>
                    <w:t xml:space="preserve">3 or 4 </w:t>
                  </w:r>
                </w:p>
                <w:p w:rsidR="00003C8D" w:rsidRPr="00003C8D" w:rsidRDefault="00003C8D" w:rsidP="00003C8D">
                  <w:pPr>
                    <w:pStyle w:val="Line"/>
                    <w:jc w:val="left"/>
                  </w:pPr>
                </w:p>
                <w:p w:rsidR="000E0283" w:rsidRDefault="000E0283">
                  <w:pPr>
                    <w:pStyle w:val="Line"/>
                  </w:pPr>
                </w:p>
                <w:p w:rsidR="000E0283" w:rsidRDefault="00003C8D">
                  <w:pPr>
                    <w:pStyle w:val="Heading2"/>
                  </w:pPr>
                  <w:r>
                    <w:t>To find out more</w:t>
                  </w:r>
                  <w:r w:rsidR="00236267">
                    <w:t xml:space="preserve"> </w:t>
                  </w:r>
                  <w:r>
                    <w:t xml:space="preserve">and register </w:t>
                  </w:r>
                  <w:r w:rsidRPr="00003C8D">
                    <w:rPr>
                      <w:sz w:val="28"/>
                      <w:szCs w:val="28"/>
                    </w:rPr>
                    <w:t>www.cheviot2000.com</w:t>
                  </w:r>
                </w:p>
                <w:p w:rsidR="000E0283" w:rsidRDefault="000E0283">
                  <w:pPr>
                    <w:pStyle w:val="Line"/>
                  </w:pPr>
                </w:p>
                <w:p w:rsidR="000E0283" w:rsidRDefault="00003C8D" w:rsidP="00003C8D">
                  <w:pPr>
                    <w:pStyle w:val="Heading2"/>
                  </w:pPr>
                  <w:r>
                    <w:t xml:space="preserve">Open to all serving and retired Emergency and Armed Services </w:t>
                  </w:r>
                </w:p>
              </w:tc>
            </w:tr>
            <w:tr w:rsidR="000E0283">
              <w:trPr>
                <w:trHeight w:hRule="exact" w:val="144"/>
              </w:trPr>
              <w:tc>
                <w:tcPr>
                  <w:tcW w:w="3446" w:type="dxa"/>
                </w:tcPr>
                <w:p w:rsidR="000E0283" w:rsidRDefault="000E0283"/>
              </w:tc>
            </w:tr>
            <w:tr w:rsidR="000E0283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:rsidR="000E0283" w:rsidRDefault="00003C8D">
                  <w:pPr>
                    <w:pStyle w:val="Heading3"/>
                  </w:pPr>
                  <w:r>
                    <w:t>Northumbria Police CHAOS Club</w:t>
                  </w:r>
                </w:p>
                <w:p w:rsidR="000E0283" w:rsidRDefault="002D6F56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D7BBF70C03A8469F95EA0AA77BCC690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03C8D">
                        <w:t>For further information contact Gary Saunders on 07971416557</w:t>
                      </w:r>
                    </w:sdtContent>
                  </w:sdt>
                </w:p>
                <w:p w:rsidR="000E0283" w:rsidRDefault="00003C8D">
                  <w:pPr>
                    <w:pStyle w:val="ContactInfo"/>
                  </w:pPr>
                  <w:r>
                    <w:t>www.cheviot2000.com</w:t>
                  </w:r>
                </w:p>
                <w:p w:rsidR="000E0283" w:rsidRDefault="00003C8D" w:rsidP="00003C8D">
                  <w:pPr>
                    <w:pStyle w:val="Date"/>
                  </w:pPr>
                  <w:r>
                    <w:t xml:space="preserve">Entries on line deadline </w:t>
                  </w:r>
                  <w:r w:rsidRPr="00003C8D">
                    <w:rPr>
                      <w:b/>
                      <w:sz w:val="32"/>
                      <w:szCs w:val="32"/>
                    </w:rPr>
                    <w:t>31</w:t>
                  </w:r>
                  <w:r w:rsidRPr="00003C8D">
                    <w:rPr>
                      <w:b/>
                      <w:sz w:val="32"/>
                      <w:szCs w:val="32"/>
                      <w:vertAlign w:val="superscript"/>
                    </w:rPr>
                    <w:t>st</w:t>
                  </w:r>
                  <w:r w:rsidRPr="00003C8D">
                    <w:rPr>
                      <w:b/>
                      <w:sz w:val="32"/>
                      <w:szCs w:val="32"/>
                    </w:rPr>
                    <w:t xml:space="preserve"> May 2014</w:t>
                  </w:r>
                </w:p>
              </w:tc>
            </w:tr>
          </w:tbl>
          <w:p w:rsidR="000E0283" w:rsidRDefault="000E0283"/>
        </w:tc>
      </w:tr>
    </w:tbl>
    <w:p w:rsidR="000E0283" w:rsidRDefault="000E0283">
      <w:pPr>
        <w:pStyle w:val="NoSpacing"/>
      </w:pPr>
    </w:p>
    <w:sectPr w:rsidR="000E028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70"/>
    <w:rsid w:val="00003C8D"/>
    <w:rsid w:val="000E0283"/>
    <w:rsid w:val="00226D2A"/>
    <w:rsid w:val="00236267"/>
    <w:rsid w:val="002D6F56"/>
    <w:rsid w:val="00542740"/>
    <w:rsid w:val="00635B70"/>
    <w:rsid w:val="006F5270"/>
    <w:rsid w:val="00844224"/>
    <w:rsid w:val="008F084C"/>
    <w:rsid w:val="00C00101"/>
    <w:rsid w:val="00C10388"/>
    <w:rsid w:val="00F7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8B964D-5BF1-4BB6-B137-6FF5F26C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226D2A"/>
    <w:rPr>
      <w:color w:val="27A8D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heviot2000.com" TargetMode="External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e%20Rhodes\Documents\CHAOS\Flyer%20Cheviot%202000%20-20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7BBF70C03A8469F95EA0AA77BCC6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76EE9-DD7C-4594-8150-372396227258}"/>
      </w:docPartPr>
      <w:docPartBody>
        <w:p w:rsidR="006B6235" w:rsidRDefault="00E51743">
          <w:pPr>
            <w:pStyle w:val="D7BBF70C03A8469F95EA0AA77BCC6903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743"/>
    <w:rsid w:val="00025EAE"/>
    <w:rsid w:val="006B6235"/>
    <w:rsid w:val="00E5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5B9BD5" w:themeColor="accent1"/>
    </w:rPr>
  </w:style>
  <w:style w:type="paragraph" w:customStyle="1" w:styleId="6CE5AF24BF61431D8FB1DC22FA393ADA">
    <w:name w:val="6CE5AF24BF61431D8FB1DC22FA393ADA"/>
  </w:style>
  <w:style w:type="paragraph" w:customStyle="1" w:styleId="C25A0BDF5A824E96A14473A007B99D37">
    <w:name w:val="C25A0BDF5A824E96A14473A007B99D37"/>
  </w:style>
  <w:style w:type="paragraph" w:customStyle="1" w:styleId="F61E0C17F90B4111A1CE327D2CCF1F36">
    <w:name w:val="F61E0C17F90B4111A1CE327D2CCF1F36"/>
  </w:style>
  <w:style w:type="paragraph" w:customStyle="1" w:styleId="F6A4DC8A5772416A8E5F61084F41BFDC">
    <w:name w:val="F6A4DC8A5772416A8E5F61084F41BFDC"/>
  </w:style>
  <w:style w:type="paragraph" w:customStyle="1" w:styleId="63871016FF3E4CF89F9E1657B9BB80EF">
    <w:name w:val="63871016FF3E4CF89F9E1657B9BB80EF"/>
  </w:style>
  <w:style w:type="paragraph" w:customStyle="1" w:styleId="E4A423420A0C4707B8093AE0B948B43A">
    <w:name w:val="E4A423420A0C4707B8093AE0B948B43A"/>
  </w:style>
  <w:style w:type="paragraph" w:customStyle="1" w:styleId="9C2CEE7DCCD74F85B65F3E59C60CA9CB">
    <w:name w:val="9C2CEE7DCCD74F85B65F3E59C60CA9CB"/>
  </w:style>
  <w:style w:type="paragraph" w:customStyle="1" w:styleId="AF19C6ED927F431EA0FE0C5D757CB248">
    <w:name w:val="AF19C6ED927F431EA0FE0C5D757CB248"/>
  </w:style>
  <w:style w:type="paragraph" w:customStyle="1" w:styleId="7B7E715E27C34B949DD4F2A8806E8E34">
    <w:name w:val="7B7E715E27C34B949DD4F2A8806E8E34"/>
  </w:style>
  <w:style w:type="paragraph" w:customStyle="1" w:styleId="5EDCA16971034785B1AA6627530C1097">
    <w:name w:val="5EDCA16971034785B1AA6627530C1097"/>
  </w:style>
  <w:style w:type="paragraph" w:customStyle="1" w:styleId="D7BBF70C03A8469F95EA0AA77BCC6903">
    <w:name w:val="D7BBF70C03A8469F95EA0AA77BCC6903"/>
  </w:style>
  <w:style w:type="paragraph" w:customStyle="1" w:styleId="7B3C48DADEEF41E691153BA3F733EC7D">
    <w:name w:val="7B3C48DADEEF41E691153BA3F733EC7D"/>
  </w:style>
  <w:style w:type="paragraph" w:customStyle="1" w:styleId="C5045A3012324CA39B6F1D9531A3DD8B">
    <w:name w:val="C5045A3012324CA39B6F1D9531A3DD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Cheviot 2000 -2014</Template>
  <TotalTime>52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Rhodes</dc:creator>
  <cp:keywords/>
  <dc:description/>
  <cp:lastModifiedBy>David Rhodes</cp:lastModifiedBy>
  <cp:revision>8</cp:revision>
  <cp:lastPrinted>2012-12-25T21:02:00Z</cp:lastPrinted>
  <dcterms:created xsi:type="dcterms:W3CDTF">2014-02-05T08:51:00Z</dcterms:created>
  <dcterms:modified xsi:type="dcterms:W3CDTF">2014-02-05T11:37:00Z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